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E25" w:rsidRDefault="006945A6">
      <w:r>
        <w:rPr>
          <w:noProof/>
          <w:lang w:eastAsia="en-GB"/>
        </w:rPr>
        <w:drawing>
          <wp:inline distT="0" distB="0" distL="0" distR="0" wp14:anchorId="674533C8" wp14:editId="0E4EE961">
            <wp:extent cx="5943600" cy="3714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2E25" w:rsidSect="002D14D8">
      <w:pgSz w:w="11906" w:h="16838" w:code="9"/>
      <w:pgMar w:top="1440" w:right="1021" w:bottom="1440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5A6"/>
    <w:rsid w:val="000D2E25"/>
    <w:rsid w:val="002D14D8"/>
    <w:rsid w:val="006945A6"/>
    <w:rsid w:val="00C2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945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945A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945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945A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BFBEE646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Milovan Gveric</dc:creator>
  <cp:lastModifiedBy>Milovan Gveric</cp:lastModifiedBy>
  <cp:revision>1</cp:revision>
  <dcterms:created xsi:type="dcterms:W3CDTF">2016-03-24T08:35:00Z</dcterms:created>
  <dcterms:modified xsi:type="dcterms:W3CDTF">2016-03-24T08:35:00Z</dcterms:modified>
</cp:coreProperties>
</file>